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7E9" w:rsidRDefault="000C272E" w:rsidP="00D70D0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-927735</wp:posOffset>
            </wp:positionV>
            <wp:extent cx="7613015" cy="2750820"/>
            <wp:effectExtent l="0" t="0" r="6985" b="0"/>
            <wp:wrapNone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-delaji-stastni-lide-jinak1.jpg"/>
                    <pic:cNvPicPr/>
                  </pic:nvPicPr>
                  <pic:blipFill rotWithShape="1">
                    <a:blip r:embed="rId7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GlowDiffused/>
                              </a14:imgEffect>
                              <a14:imgEffect>
                                <a14:sharpenSoften amount="-25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164"/>
                    <a:stretch/>
                  </pic:blipFill>
                  <pic:spPr bwMode="auto">
                    <a:xfrm>
                      <a:off x="0" y="0"/>
                      <a:ext cx="7613015" cy="2750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6CCD">
        <w:rPr>
          <w:noProof/>
          <w:lang w:bidi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7002EE">
                <wp:simplePos x="0" y="0"/>
                <wp:positionH relativeFrom="margin">
                  <wp:align>center</wp:align>
                </wp:positionH>
                <wp:positionV relativeFrom="paragraph">
                  <wp:posOffset>-337185</wp:posOffset>
                </wp:positionV>
                <wp:extent cx="4251325" cy="2276475"/>
                <wp:effectExtent l="0" t="0" r="0" b="0"/>
                <wp:wrapNone/>
                <wp:docPr id="8" name="Textové po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325" cy="2276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31201" w:rsidRPr="00531201" w:rsidRDefault="00531201" w:rsidP="00531201">
                            <w:pPr>
                              <w:pStyle w:val="Nzev"/>
                              <w:spacing w:after="0"/>
                              <w:jc w:val="center"/>
                              <w:rPr>
                                <w:rFonts w:cstheme="majorHAnsi"/>
                                <w:sz w:val="28"/>
                                <w:szCs w:val="28"/>
                                <w:lang w:bidi="cs-CZ"/>
                              </w:rPr>
                            </w:pPr>
                            <w:r w:rsidRPr="00531201">
                              <w:rPr>
                                <w:rFonts w:cstheme="majorHAnsi"/>
                                <w:sz w:val="28"/>
                                <w:szCs w:val="28"/>
                                <w:lang w:bidi="cs-CZ"/>
                              </w:rPr>
                              <w:t>ASOCIACE SPECIÁLNÍCH PEDAGOGŮ ČR, z. s.</w:t>
                            </w:r>
                          </w:p>
                          <w:p w:rsidR="00A17368" w:rsidRDefault="00800558" w:rsidP="00531201">
                            <w:pPr>
                              <w:pStyle w:val="Nzev"/>
                              <w:spacing w:before="120" w:after="120"/>
                              <w:jc w:val="center"/>
                              <w:rPr>
                                <w:rFonts w:cstheme="majorHAnsi"/>
                                <w:sz w:val="22"/>
                                <w:szCs w:val="22"/>
                                <w:lang w:bidi="cs-CZ"/>
                              </w:rPr>
                            </w:pPr>
                            <w:r>
                              <w:rPr>
                                <w:rFonts w:cstheme="majorHAnsi"/>
                                <w:sz w:val="22"/>
                                <w:szCs w:val="22"/>
                                <w:lang w:bidi="cs-CZ"/>
                              </w:rPr>
                              <w:t>p</w:t>
                            </w:r>
                            <w:r w:rsidR="00531201" w:rsidRPr="00531201">
                              <w:rPr>
                                <w:rFonts w:cstheme="majorHAnsi"/>
                                <w:sz w:val="22"/>
                                <w:szCs w:val="22"/>
                                <w:lang w:bidi="cs-CZ"/>
                              </w:rPr>
                              <w:t>ořádá</w:t>
                            </w:r>
                          </w:p>
                          <w:p w:rsidR="00800558" w:rsidRDefault="00800558" w:rsidP="00531201">
                            <w:pPr>
                              <w:pStyle w:val="Nzev"/>
                              <w:spacing w:before="120" w:after="120"/>
                              <w:jc w:val="center"/>
                              <w:rPr>
                                <w:rFonts w:cstheme="majorHAnsi"/>
                                <w:sz w:val="22"/>
                                <w:szCs w:val="22"/>
                                <w:lang w:bidi="cs-CZ"/>
                              </w:rPr>
                            </w:pPr>
                          </w:p>
                          <w:p w:rsidR="00800558" w:rsidRPr="00531201" w:rsidRDefault="00800558" w:rsidP="00531201">
                            <w:pPr>
                              <w:pStyle w:val="Nzev"/>
                              <w:spacing w:before="120" w:after="120"/>
                              <w:jc w:val="center"/>
                              <w:rPr>
                                <w:rFonts w:cstheme="majorHAnsi"/>
                                <w:sz w:val="22"/>
                                <w:szCs w:val="22"/>
                                <w:lang w:bidi="cs-CZ"/>
                              </w:rPr>
                            </w:pPr>
                          </w:p>
                          <w:p w:rsidR="00ED7EC3" w:rsidRPr="00531201" w:rsidRDefault="00ED7EC3" w:rsidP="00452A57">
                            <w:pPr>
                              <w:pStyle w:val="Nzev"/>
                              <w:jc w:val="center"/>
                              <w:rPr>
                                <w:sz w:val="28"/>
                                <w:szCs w:val="28"/>
                                <w:lang w:bidi="cs-CZ"/>
                              </w:rPr>
                            </w:pPr>
                            <w:r w:rsidRPr="00531201">
                              <w:rPr>
                                <w:sz w:val="28"/>
                                <w:szCs w:val="28"/>
                                <w:lang w:bidi="cs-CZ"/>
                              </w:rPr>
                              <w:t>ODBORN</w:t>
                            </w:r>
                            <w:r w:rsidR="00531201" w:rsidRPr="00531201">
                              <w:rPr>
                                <w:sz w:val="28"/>
                                <w:szCs w:val="28"/>
                                <w:lang w:bidi="cs-CZ"/>
                              </w:rPr>
                              <w:t>OU</w:t>
                            </w:r>
                            <w:r w:rsidR="00A17368" w:rsidRPr="00531201">
                              <w:rPr>
                                <w:sz w:val="28"/>
                                <w:szCs w:val="28"/>
                                <w:lang w:bidi="cs-CZ"/>
                              </w:rPr>
                              <w:t xml:space="preserve"> KONFERENC</w:t>
                            </w:r>
                            <w:r w:rsidR="00531201" w:rsidRPr="00531201">
                              <w:rPr>
                                <w:sz w:val="28"/>
                                <w:szCs w:val="28"/>
                                <w:lang w:bidi="cs-CZ"/>
                              </w:rPr>
                              <w:t>I</w:t>
                            </w:r>
                          </w:p>
                          <w:p w:rsidR="00ED7EC3" w:rsidRPr="00D86945" w:rsidRDefault="00ED7EC3" w:rsidP="00105DBB">
                            <w:pPr>
                              <w:pStyle w:val="Nzev"/>
                              <w:jc w:val="center"/>
                            </w:pPr>
                            <w:r>
                              <w:rPr>
                                <w:lang w:bidi="cs-CZ"/>
                              </w:rPr>
                              <w:t>INKLUZE 2020+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7002EE" id="_x0000_t202" coordsize="21600,21600" o:spt="202" path="m,l,21600r21600,l21600,xe">
                <v:stroke joinstyle="miter"/>
                <v:path gradientshapeok="t" o:connecttype="rect"/>
              </v:shapetype>
              <v:shape id="Textové pole 8" o:spid="_x0000_s1026" type="#_x0000_t202" style="position:absolute;margin-left:0;margin-top:-26.55pt;width:334.75pt;height:179.2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" filled="f" stroked="f" strokeweight=".5pt">
                <v:textbox>
                  <w:txbxContent>
                    <w:p w:rsidR="00531201" w:rsidRPr="00531201" w:rsidRDefault="00531201" w:rsidP="00531201">
                      <w:pPr>
                        <w:pStyle w:val="Nzev"/>
                        <w:spacing w:after="0"/>
                        <w:jc w:val="center"/>
                        <w:rPr>
                          <w:rFonts w:cstheme="majorHAnsi"/>
                          <w:sz w:val="28"/>
                          <w:szCs w:val="28"/>
                          <w:lang w:bidi="cs-CZ"/>
                        </w:rPr>
                      </w:pPr>
                      <w:r w:rsidRPr="00531201">
                        <w:rPr>
                          <w:rFonts w:cstheme="majorHAnsi"/>
                          <w:sz w:val="28"/>
                          <w:szCs w:val="28"/>
                          <w:lang w:bidi="cs-CZ"/>
                        </w:rPr>
                        <w:t>ASOCIACE SPECIÁLNÍCH PEDAGOGŮ ČR, z. s.</w:t>
                      </w:r>
                    </w:p>
                    <w:p w:rsidR="00A17368" w:rsidRDefault="00800558" w:rsidP="00531201">
                      <w:pPr>
                        <w:pStyle w:val="Nzev"/>
                        <w:spacing w:before="120" w:after="120"/>
                        <w:jc w:val="center"/>
                        <w:rPr>
                          <w:rFonts w:cstheme="majorHAnsi"/>
                          <w:sz w:val="22"/>
                          <w:szCs w:val="22"/>
                          <w:lang w:bidi="cs-CZ"/>
                        </w:rPr>
                      </w:pPr>
                      <w:r>
                        <w:rPr>
                          <w:rFonts w:cstheme="majorHAnsi"/>
                          <w:sz w:val="22"/>
                          <w:szCs w:val="22"/>
                          <w:lang w:bidi="cs-CZ"/>
                        </w:rPr>
                        <w:t>p</w:t>
                      </w:r>
                      <w:r w:rsidR="00531201" w:rsidRPr="00531201">
                        <w:rPr>
                          <w:rFonts w:cstheme="majorHAnsi"/>
                          <w:sz w:val="22"/>
                          <w:szCs w:val="22"/>
                          <w:lang w:bidi="cs-CZ"/>
                        </w:rPr>
                        <w:t>ořádá</w:t>
                      </w:r>
                    </w:p>
                    <w:p w:rsidR="00800558" w:rsidRDefault="00800558" w:rsidP="00531201">
                      <w:pPr>
                        <w:pStyle w:val="Nzev"/>
                        <w:spacing w:before="120" w:after="120"/>
                        <w:jc w:val="center"/>
                        <w:rPr>
                          <w:rFonts w:cstheme="majorHAnsi"/>
                          <w:sz w:val="22"/>
                          <w:szCs w:val="22"/>
                          <w:lang w:bidi="cs-CZ"/>
                        </w:rPr>
                      </w:pPr>
                    </w:p>
                    <w:p w:rsidR="00800558" w:rsidRPr="00531201" w:rsidRDefault="00800558" w:rsidP="00531201">
                      <w:pPr>
                        <w:pStyle w:val="Nzev"/>
                        <w:spacing w:before="120" w:after="120"/>
                        <w:jc w:val="center"/>
                        <w:rPr>
                          <w:rFonts w:cstheme="majorHAnsi"/>
                          <w:sz w:val="22"/>
                          <w:szCs w:val="22"/>
                          <w:lang w:bidi="cs-CZ"/>
                        </w:rPr>
                      </w:pPr>
                    </w:p>
                    <w:p w:rsidR="00ED7EC3" w:rsidRPr="00531201" w:rsidRDefault="00ED7EC3" w:rsidP="00452A57">
                      <w:pPr>
                        <w:pStyle w:val="Nzev"/>
                        <w:jc w:val="center"/>
                        <w:rPr>
                          <w:sz w:val="28"/>
                          <w:szCs w:val="28"/>
                          <w:lang w:bidi="cs-CZ"/>
                        </w:rPr>
                      </w:pPr>
                      <w:r w:rsidRPr="00531201">
                        <w:rPr>
                          <w:sz w:val="28"/>
                          <w:szCs w:val="28"/>
                          <w:lang w:bidi="cs-CZ"/>
                        </w:rPr>
                        <w:t>ODBORN</w:t>
                      </w:r>
                      <w:r w:rsidR="00531201" w:rsidRPr="00531201">
                        <w:rPr>
                          <w:sz w:val="28"/>
                          <w:szCs w:val="28"/>
                          <w:lang w:bidi="cs-CZ"/>
                        </w:rPr>
                        <w:t>OU</w:t>
                      </w:r>
                      <w:r w:rsidR="00A17368" w:rsidRPr="00531201">
                        <w:rPr>
                          <w:sz w:val="28"/>
                          <w:szCs w:val="28"/>
                          <w:lang w:bidi="cs-CZ"/>
                        </w:rPr>
                        <w:t xml:space="preserve"> KONFERENC</w:t>
                      </w:r>
                      <w:r w:rsidR="00531201" w:rsidRPr="00531201">
                        <w:rPr>
                          <w:sz w:val="28"/>
                          <w:szCs w:val="28"/>
                          <w:lang w:bidi="cs-CZ"/>
                        </w:rPr>
                        <w:t>I</w:t>
                      </w:r>
                    </w:p>
                    <w:p w:rsidR="00ED7EC3" w:rsidRPr="00D86945" w:rsidRDefault="00ED7EC3" w:rsidP="00105DBB">
                      <w:pPr>
                        <w:pStyle w:val="Nzev"/>
                        <w:jc w:val="center"/>
                      </w:pPr>
                      <w:r>
                        <w:rPr>
                          <w:lang w:bidi="cs-CZ"/>
                        </w:rPr>
                        <w:t>INKLUZE 2020+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077E9" w:rsidRDefault="000C272E">
      <w:pPr>
        <w:spacing w:after="200"/>
        <w:rPr>
          <w:noProof/>
        </w:rPr>
      </w:pPr>
      <w:bookmarkStart w:id="0" w:name="_GoBack"/>
      <w:bookmarkEnd w:id="0"/>
      <w:r>
        <w:rPr>
          <w:noProof/>
          <w:lang w:bidi="cs-CZ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9641541" wp14:editId="4C5C54D3">
                <wp:simplePos x="0" y="0"/>
                <wp:positionH relativeFrom="column">
                  <wp:posOffset>-693420</wp:posOffset>
                </wp:positionH>
                <wp:positionV relativeFrom="page">
                  <wp:posOffset>2773680</wp:posOffset>
                </wp:positionV>
                <wp:extent cx="7787640" cy="4495800"/>
                <wp:effectExtent l="0" t="0" r="3810" b="0"/>
                <wp:wrapNone/>
                <wp:docPr id="2" name="Obdélník 2" descr="barevný obdélník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87640" cy="4495800"/>
                        </a:xfrm>
                        <a:prstGeom prst="rect">
                          <a:avLst/>
                        </a:prstGeom>
                        <a:solidFill>
                          <a:srgbClr val="15AC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E52862" id="Obdélník 2" o:spid="_x0000_s1026" alt="barevný obdélník" style="position:absolute;margin-left:-54.6pt;margin-top:218.4pt;width:613.2pt;height:35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" fillcolor="#15ace1" stroked="f" strokeweight="2pt">
                <w10:wrap anchory="page"/>
              </v:rect>
            </w:pict>
          </mc:Fallback>
        </mc:AlternateContent>
      </w:r>
      <w:r w:rsidR="00826CCD">
        <w:rPr>
          <w:b w:val="0"/>
          <w:noProof/>
          <w:lang w:eastAsia="cs-CZ"/>
        </w:rPr>
        <w:drawing>
          <wp:anchor distT="0" distB="0" distL="114300" distR="114300" simplePos="0" relativeHeight="251668480" behindDoc="1" locked="0" layoutInCell="1" allowOverlap="1" wp14:anchorId="6F176B34" wp14:editId="707894D0">
            <wp:simplePos x="0" y="0"/>
            <wp:positionH relativeFrom="column">
              <wp:posOffset>5628005</wp:posOffset>
            </wp:positionH>
            <wp:positionV relativeFrom="paragraph">
              <wp:posOffset>3299460</wp:posOffset>
            </wp:positionV>
            <wp:extent cx="1144800" cy="468000"/>
            <wp:effectExtent l="0" t="0" r="0" b="8255"/>
            <wp:wrapNone/>
            <wp:docPr id="4" name="Obrázek 4" descr="ASP_LOGO_jed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P_LOGO_jedn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800" cy="4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6CCD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1794510</wp:posOffset>
                </wp:positionV>
                <wp:extent cx="7181850" cy="2057400"/>
                <wp:effectExtent l="0" t="0" r="0" b="0"/>
                <wp:wrapNone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81850" cy="2057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5DBB" w:rsidRDefault="00105DBB" w:rsidP="00105DBB">
                            <w:pPr>
                              <w:rPr>
                                <w:noProof/>
                                <w:sz w:val="10"/>
                                <w:szCs w:val="10"/>
                              </w:rPr>
                            </w:pPr>
                          </w:p>
                          <w:sdt>
                            <w:sdtPr>
                              <w:rPr>
                                <w:rFonts w:cstheme="majorHAnsi"/>
                                <w:noProof/>
                                <w:sz w:val="22"/>
                                <w:szCs w:val="22"/>
                              </w:rPr>
                              <w:id w:val="-452407198"/>
                              <w:placeholder>
                                <w:docPart w:val="E6CE2C8BEFB6494A986D3685FE983A5F"/>
                              </w:placeholder>
                              <w15:appearance w15:val="hidden"/>
                            </w:sdtPr>
                            <w:sdtEndPr/>
                            <w:sdtContent>
                              <w:p w:rsidR="00105DBB" w:rsidRPr="00A96E69" w:rsidRDefault="00105DBB" w:rsidP="00105DBB">
                                <w:pPr>
                                  <w:pStyle w:val="Nzev"/>
                                  <w:spacing w:after="0"/>
                                  <w:rPr>
                                    <w:rFonts w:cstheme="majorHAnsi"/>
                                    <w:color w:val="FFFF97"/>
                                    <w:sz w:val="52"/>
                                    <w:lang w:bidi="cs-CZ"/>
                                  </w:rPr>
                                </w:pPr>
                                <w:r w:rsidRPr="00A96E69">
                                  <w:rPr>
                                    <w:rFonts w:cstheme="majorHAnsi"/>
                                    <w:noProof/>
                                    <w:color w:val="FFFF97"/>
                                    <w:sz w:val="52"/>
                                  </w:rPr>
                                  <w:t>23. dubna 2020</w:t>
                                </w:r>
                                <w:r w:rsidRPr="00A96E69">
                                  <w:rPr>
                                    <w:rFonts w:cstheme="majorHAnsi"/>
                                    <w:color w:val="FFFF97"/>
                                    <w:sz w:val="52"/>
                                    <w:lang w:bidi="cs-CZ"/>
                                  </w:rPr>
                                  <w:t xml:space="preserve"> </w:t>
                                </w:r>
                              </w:p>
                              <w:p w:rsidR="00826CCD" w:rsidRDefault="00826CCD" w:rsidP="00826CCD">
                                <w:pPr>
                                  <w:pStyle w:val="Default"/>
                                </w:pPr>
                              </w:p>
                              <w:p w:rsidR="00826CCD" w:rsidRPr="007A0E67" w:rsidRDefault="00826CCD" w:rsidP="00826CCD">
                                <w:pPr>
                                  <w:pStyle w:val="Nzev"/>
                                  <w:spacing w:after="0"/>
                                  <w:rPr>
                                    <w:rStyle w:val="A4"/>
                                    <w:color w:val="000066"/>
                                    <w:sz w:val="28"/>
                                    <w:szCs w:val="28"/>
                                  </w:rPr>
                                </w:pPr>
                                <w:r w:rsidRPr="007A0E67">
                                  <w:rPr>
                                    <w:rStyle w:val="A4"/>
                                    <w:color w:val="000066"/>
                                    <w:sz w:val="28"/>
                                    <w:szCs w:val="28"/>
                                  </w:rPr>
                                  <w:t xml:space="preserve">Magistrát hlavního města Prahy (zasedací sál) </w:t>
                                </w:r>
                              </w:p>
                              <w:p w:rsidR="00826CCD" w:rsidRPr="007A0E67" w:rsidRDefault="00826CCD" w:rsidP="00826CCD">
                                <w:pPr>
                                  <w:pStyle w:val="Nzev"/>
                                  <w:spacing w:after="0"/>
                                  <w:rPr>
                                    <w:rStyle w:val="A4"/>
                                    <w:color w:val="000066"/>
                                    <w:sz w:val="28"/>
                                    <w:szCs w:val="28"/>
                                  </w:rPr>
                                </w:pPr>
                                <w:r w:rsidRPr="007A0E67">
                                  <w:rPr>
                                    <w:rStyle w:val="A4"/>
                                    <w:color w:val="000066"/>
                                    <w:sz w:val="28"/>
                                    <w:szCs w:val="28"/>
                                  </w:rPr>
                                  <w:t>Mariánské náměstí 2/2</w:t>
                                </w:r>
                              </w:p>
                              <w:p w:rsidR="00826CCD" w:rsidRPr="007A0E67" w:rsidRDefault="00826CCD" w:rsidP="00826CCD">
                                <w:pPr>
                                  <w:pStyle w:val="Nzev"/>
                                  <w:spacing w:after="0"/>
                                  <w:rPr>
                                    <w:rStyle w:val="A4"/>
                                    <w:color w:val="000066"/>
                                    <w:sz w:val="28"/>
                                    <w:szCs w:val="28"/>
                                  </w:rPr>
                                </w:pPr>
                                <w:r w:rsidRPr="007A0E67">
                                  <w:rPr>
                                    <w:rStyle w:val="A4"/>
                                    <w:color w:val="000066"/>
                                    <w:sz w:val="28"/>
                                    <w:szCs w:val="28"/>
                                  </w:rPr>
                                  <w:t>110 00 Praha 1</w:t>
                                </w:r>
                              </w:p>
                              <w:p w:rsidR="00826CCD" w:rsidRPr="00AB679E" w:rsidRDefault="00826CCD" w:rsidP="00826CCD">
                                <w:pPr>
                                  <w:pStyle w:val="Nzev"/>
                                  <w:spacing w:after="0"/>
                                  <w:rPr>
                                    <w:rFonts w:cstheme="majorHAnsi"/>
                                    <w:color w:val="003399"/>
                                    <w:sz w:val="28"/>
                                    <w:szCs w:val="28"/>
                                    <w:lang w:bidi="cs-CZ"/>
                                  </w:rPr>
                                </w:pPr>
                              </w:p>
                              <w:p w:rsidR="00105DBB" w:rsidRPr="00105DBB" w:rsidRDefault="000830F0" w:rsidP="00826CCD">
                                <w:pPr>
                                  <w:pStyle w:val="Nzev"/>
                                  <w:spacing w:after="0"/>
                                  <w:rPr>
                                    <w:rFonts w:cstheme="majorHAnsi"/>
                                    <w:sz w:val="22"/>
                                    <w:szCs w:val="22"/>
                                    <w:lang w:bidi="cs-CZ"/>
                                  </w:rPr>
                                </w:pPr>
                              </w:p>
                            </w:sdtContent>
                          </w:sdt>
                          <w:p w:rsidR="00105DBB" w:rsidRPr="00826CCD" w:rsidRDefault="00826CCD" w:rsidP="00826CCD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 w:cstheme="majorHAnsi"/>
                                <w:b w:val="0"/>
                                <w:color w:val="0000C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 w:val="0"/>
                                <w:color w:val="0000CC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</w:t>
                            </w:r>
                            <w:hyperlink r:id="rId11" w:history="1">
                              <w:r w:rsidRPr="00826CCD">
                                <w:rPr>
                                  <w:rStyle w:val="Hypertextovodkaz"/>
                                  <w:rFonts w:asciiTheme="majorHAnsi" w:hAnsiTheme="majorHAnsi" w:cstheme="majorHAnsi"/>
                                  <w:b w:val="0"/>
                                  <w:color w:val="0000CC"/>
                                  <w:sz w:val="20"/>
                                  <w:szCs w:val="20"/>
                                </w:rPr>
                                <w:t>asp@aspcr.cz</w:t>
                              </w:r>
                            </w:hyperlink>
                          </w:p>
                          <w:p w:rsidR="00105DBB" w:rsidRPr="00105DBB" w:rsidRDefault="00826CCD" w:rsidP="00826CCD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 w:cstheme="majorHAnsi"/>
                                <w:b w:val="0"/>
                                <w:color w:val="0000CC"/>
                                <w:sz w:val="20"/>
                                <w:szCs w:val="20"/>
                              </w:rPr>
                            </w:pPr>
                            <w:r w:rsidRPr="00826CCD">
                              <w:rPr>
                                <w:rFonts w:asciiTheme="majorHAnsi" w:hAnsiTheme="majorHAnsi" w:cstheme="majorHAnsi"/>
                                <w:b w:val="0"/>
                                <w:color w:val="0000CC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</w:t>
                            </w:r>
                            <w:hyperlink r:id="rId12" w:history="1">
                              <w:r w:rsidRPr="00826CCD">
                                <w:rPr>
                                  <w:rStyle w:val="Hypertextovodkaz"/>
                                  <w:rFonts w:asciiTheme="majorHAnsi" w:hAnsiTheme="majorHAnsi" w:cstheme="majorHAnsi"/>
                                  <w:b w:val="0"/>
                                  <w:color w:val="0000CC"/>
                                  <w:sz w:val="20"/>
                                  <w:szCs w:val="20"/>
                                </w:rPr>
                                <w:t>www.aspcr.cz</w:t>
                              </w:r>
                            </w:hyperlink>
                            <w:r w:rsidR="00105DBB" w:rsidRPr="00105DBB">
                              <w:rPr>
                                <w:rFonts w:asciiTheme="majorHAnsi" w:hAnsiTheme="majorHAnsi" w:cstheme="majorHAnsi"/>
                                <w:b w:val="0"/>
                                <w:color w:val="0000CC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ové pole 2" o:spid="_x0000_s1027" type="#_x0000_t202" style="position:absolute;margin-left:-15pt;margin-top:141.3pt;width:565.5pt;height:162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" filled="f" stroked="f">
                <v:textbox>
                  <w:txbxContent>
                    <w:p w:rsidR="00105DBB" w:rsidRDefault="00105DBB" w:rsidP="00105DBB">
                      <w:pPr>
                        <w:rPr>
                          <w:noProof/>
                          <w:sz w:val="10"/>
                          <w:szCs w:val="10"/>
                        </w:rPr>
                      </w:pPr>
                    </w:p>
                    <w:sdt>
                      <w:sdtPr>
                        <w:rPr>
                          <w:rFonts w:cstheme="majorHAnsi"/>
                          <w:noProof/>
                          <w:sz w:val="22"/>
                          <w:szCs w:val="22"/>
                        </w:rPr>
                        <w:id w:val="-452407198"/>
                        <w:placeholder>
                          <w:docPart w:val="E6CE2C8BEFB6494A986D3685FE983A5F"/>
                        </w:placeholder>
                        <w15:appearance w15:val="hidden"/>
                      </w:sdtPr>
                      <w:sdtEndPr/>
                      <w:sdtContent>
                        <w:p w:rsidR="00105DBB" w:rsidRPr="00A96E69" w:rsidRDefault="00105DBB" w:rsidP="00105DBB">
                          <w:pPr>
                            <w:pStyle w:val="Nzev"/>
                            <w:spacing w:after="0"/>
                            <w:rPr>
                              <w:rFonts w:cstheme="majorHAnsi"/>
                              <w:color w:val="FFFF97"/>
                              <w:sz w:val="52"/>
                              <w:lang w:bidi="cs-CZ"/>
                            </w:rPr>
                          </w:pPr>
                          <w:r w:rsidRPr="00A96E69">
                            <w:rPr>
                              <w:rFonts w:cstheme="majorHAnsi"/>
                              <w:noProof/>
                              <w:color w:val="FFFF97"/>
                              <w:sz w:val="52"/>
                            </w:rPr>
                            <w:t>23. dubna 2020</w:t>
                          </w:r>
                          <w:r w:rsidRPr="00A96E69">
                            <w:rPr>
                              <w:rFonts w:cstheme="majorHAnsi"/>
                              <w:color w:val="FFFF97"/>
                              <w:sz w:val="52"/>
                              <w:lang w:bidi="cs-CZ"/>
                            </w:rPr>
                            <w:t xml:space="preserve"> </w:t>
                          </w:r>
                        </w:p>
                        <w:p w:rsidR="00826CCD" w:rsidRDefault="00826CCD" w:rsidP="00826CCD">
                          <w:pPr>
                            <w:pStyle w:val="Default"/>
                          </w:pPr>
                        </w:p>
                        <w:p w:rsidR="00826CCD" w:rsidRPr="007A0E67" w:rsidRDefault="00826CCD" w:rsidP="00826CCD">
                          <w:pPr>
                            <w:pStyle w:val="Nzev"/>
                            <w:spacing w:after="0"/>
                            <w:rPr>
                              <w:rStyle w:val="A4"/>
                              <w:color w:val="000066"/>
                              <w:sz w:val="28"/>
                              <w:szCs w:val="28"/>
                            </w:rPr>
                          </w:pPr>
                          <w:r w:rsidRPr="007A0E67">
                            <w:rPr>
                              <w:rStyle w:val="A4"/>
                              <w:color w:val="000066"/>
                              <w:sz w:val="28"/>
                              <w:szCs w:val="28"/>
                            </w:rPr>
                            <w:t xml:space="preserve">Magistrát hlavního města Prahy (zasedací sál) </w:t>
                          </w:r>
                        </w:p>
                        <w:p w:rsidR="00826CCD" w:rsidRPr="007A0E67" w:rsidRDefault="00826CCD" w:rsidP="00826CCD">
                          <w:pPr>
                            <w:pStyle w:val="Nzev"/>
                            <w:spacing w:after="0"/>
                            <w:rPr>
                              <w:rStyle w:val="A4"/>
                              <w:color w:val="000066"/>
                              <w:sz w:val="28"/>
                              <w:szCs w:val="28"/>
                            </w:rPr>
                          </w:pPr>
                          <w:r w:rsidRPr="007A0E67">
                            <w:rPr>
                              <w:rStyle w:val="A4"/>
                              <w:color w:val="000066"/>
                              <w:sz w:val="28"/>
                              <w:szCs w:val="28"/>
                            </w:rPr>
                            <w:t>Mariánské náměstí 2/2</w:t>
                          </w:r>
                        </w:p>
                        <w:p w:rsidR="00826CCD" w:rsidRPr="007A0E67" w:rsidRDefault="00826CCD" w:rsidP="00826CCD">
                          <w:pPr>
                            <w:pStyle w:val="Nzev"/>
                            <w:spacing w:after="0"/>
                            <w:rPr>
                              <w:rStyle w:val="A4"/>
                              <w:color w:val="000066"/>
                              <w:sz w:val="28"/>
                              <w:szCs w:val="28"/>
                            </w:rPr>
                          </w:pPr>
                          <w:r w:rsidRPr="007A0E67">
                            <w:rPr>
                              <w:rStyle w:val="A4"/>
                              <w:color w:val="000066"/>
                              <w:sz w:val="28"/>
                              <w:szCs w:val="28"/>
                            </w:rPr>
                            <w:t>110 00 Praha 1</w:t>
                          </w:r>
                        </w:p>
                        <w:p w:rsidR="00826CCD" w:rsidRPr="00AB679E" w:rsidRDefault="00826CCD" w:rsidP="00826CCD">
                          <w:pPr>
                            <w:pStyle w:val="Nzev"/>
                            <w:spacing w:after="0"/>
                            <w:rPr>
                              <w:rFonts w:cstheme="majorHAnsi"/>
                              <w:color w:val="003399"/>
                              <w:sz w:val="28"/>
                              <w:szCs w:val="28"/>
                              <w:lang w:bidi="cs-CZ"/>
                            </w:rPr>
                          </w:pPr>
                        </w:p>
                        <w:p w:rsidR="00105DBB" w:rsidRPr="00105DBB" w:rsidRDefault="000830F0" w:rsidP="00826CCD">
                          <w:pPr>
                            <w:pStyle w:val="Nzev"/>
                            <w:spacing w:after="0"/>
                            <w:rPr>
                              <w:rFonts w:cstheme="majorHAnsi"/>
                              <w:sz w:val="22"/>
                              <w:szCs w:val="22"/>
                              <w:lang w:bidi="cs-CZ"/>
                            </w:rPr>
                          </w:pPr>
                        </w:p>
                      </w:sdtContent>
                    </w:sdt>
                    <w:p w:rsidR="00105DBB" w:rsidRPr="00826CCD" w:rsidRDefault="00826CCD" w:rsidP="00826CCD">
                      <w:pPr>
                        <w:spacing w:line="240" w:lineRule="auto"/>
                        <w:jc w:val="center"/>
                        <w:rPr>
                          <w:rFonts w:asciiTheme="majorHAnsi" w:hAnsiTheme="majorHAnsi" w:cstheme="majorHAnsi"/>
                          <w:b w:val="0"/>
                          <w:color w:val="0000CC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 w:val="0"/>
                          <w:color w:val="0000CC"/>
                          <w:sz w:val="20"/>
                          <w:szCs w:val="20"/>
                        </w:rPr>
                        <w:t xml:space="preserve">                                                                                           </w:t>
                      </w:r>
                      <w:hyperlink r:id="rId13" w:history="1">
                        <w:r w:rsidRPr="00826CCD">
                          <w:rPr>
                            <w:rStyle w:val="Hypertextovodkaz"/>
                            <w:rFonts w:asciiTheme="majorHAnsi" w:hAnsiTheme="majorHAnsi" w:cstheme="majorHAnsi"/>
                            <w:b w:val="0"/>
                            <w:color w:val="0000CC"/>
                            <w:sz w:val="20"/>
                            <w:szCs w:val="20"/>
                          </w:rPr>
                          <w:t>asp@aspcr.cz</w:t>
                        </w:r>
                      </w:hyperlink>
                    </w:p>
                    <w:p w:rsidR="00105DBB" w:rsidRPr="00105DBB" w:rsidRDefault="00826CCD" w:rsidP="00826CCD">
                      <w:pPr>
                        <w:spacing w:line="240" w:lineRule="auto"/>
                        <w:jc w:val="center"/>
                        <w:rPr>
                          <w:rFonts w:asciiTheme="majorHAnsi" w:hAnsiTheme="majorHAnsi" w:cstheme="majorHAnsi"/>
                          <w:b w:val="0"/>
                          <w:color w:val="0000CC"/>
                          <w:sz w:val="20"/>
                          <w:szCs w:val="20"/>
                        </w:rPr>
                      </w:pPr>
                      <w:r w:rsidRPr="00826CCD">
                        <w:rPr>
                          <w:rFonts w:asciiTheme="majorHAnsi" w:hAnsiTheme="majorHAnsi" w:cstheme="majorHAnsi"/>
                          <w:b w:val="0"/>
                          <w:color w:val="0000CC"/>
                          <w:sz w:val="20"/>
                          <w:szCs w:val="20"/>
                        </w:rPr>
                        <w:t xml:space="preserve">                                                                                           </w:t>
                      </w:r>
                      <w:hyperlink r:id="rId14" w:history="1">
                        <w:r w:rsidRPr="00826CCD">
                          <w:rPr>
                            <w:rStyle w:val="Hypertextovodkaz"/>
                            <w:rFonts w:asciiTheme="majorHAnsi" w:hAnsiTheme="majorHAnsi" w:cstheme="majorHAnsi"/>
                            <w:b w:val="0"/>
                            <w:color w:val="0000CC"/>
                            <w:sz w:val="20"/>
                            <w:szCs w:val="20"/>
                          </w:rPr>
                          <w:t>www.aspcr.cz</w:t>
                        </w:r>
                      </w:hyperlink>
                      <w:r w:rsidR="00105DBB" w:rsidRPr="00105DBB">
                        <w:rPr>
                          <w:rFonts w:asciiTheme="majorHAnsi" w:hAnsiTheme="majorHAnsi" w:cstheme="majorHAnsi"/>
                          <w:b w:val="0"/>
                          <w:color w:val="0000CC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B02A7" w:rsidRPr="00D967AC">
        <w:rPr>
          <w:noProof/>
          <w:lang w:bidi="cs-CZ"/>
        </w:rPr>
        <w:drawing>
          <wp:anchor distT="0" distB="0" distL="114300" distR="114300" simplePos="0" relativeHeight="251661312" behindDoc="0" locked="0" layoutInCell="1" allowOverlap="1" wp14:anchorId="2B05B9CB" wp14:editId="42AF882E">
            <wp:simplePos x="0" y="0"/>
            <wp:positionH relativeFrom="column">
              <wp:posOffset>4950044</wp:posOffset>
            </wp:positionH>
            <wp:positionV relativeFrom="paragraph">
              <wp:posOffset>7747635</wp:posOffset>
            </wp:positionV>
            <wp:extent cx="1482287" cy="643890"/>
            <wp:effectExtent l="0" t="0" r="3810" b="3810"/>
            <wp:wrapNone/>
            <wp:docPr id="12" name="Grafika 201" descr="zástupný objekt loga">
              <a:extLst xmlns:a="http://schemas.openxmlformats.org/drawingml/2006/main">
                <a:ext uri="{FF2B5EF4-FFF2-40B4-BE49-F238E27FC236}">
                  <a16:creationId xmlns:a16="http://schemas.microsoft.com/office/drawing/2014/main" id="{F3D65186-AB5A-4584-87C3-0FAA299226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a 201" descr="zástupný objekt loga">
                      <a:extLst>
                        <a:ext uri="{FF2B5EF4-FFF2-40B4-BE49-F238E27FC236}">
                          <a16:creationId xmlns:a16="http://schemas.microsoft.com/office/drawing/2014/main" id="{F3D65186-AB5A-4584-87C3-0FAA2992263B}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287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077E9" w:rsidSect="00A17368">
      <w:headerReference w:type="default" r:id="rId16"/>
      <w:footerReference w:type="default" r:id="rId17"/>
      <w:pgSz w:w="11906" w:h="8391" w:orient="landscape" w:code="11"/>
      <w:pgMar w:top="936" w:right="720" w:bottom="936" w:left="720" w:header="0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0073" w:rsidRDefault="00820073">
      <w:r>
        <w:separator/>
      </w:r>
    </w:p>
    <w:p w:rsidR="00820073" w:rsidRDefault="00820073"/>
  </w:endnote>
  <w:endnote w:type="continuationSeparator" w:id="0">
    <w:p w:rsidR="00820073" w:rsidRDefault="00820073">
      <w:r>
        <w:continuationSeparator/>
      </w:r>
    </w:p>
    <w:p w:rsidR="00820073" w:rsidRDefault="008200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/>
      </w:rPr>
      <w:id w:val="-890194395"/>
      <w:docPartObj>
        <w:docPartGallery w:val="Page Numbers (Bottom of Page)"/>
        <w:docPartUnique/>
      </w:docPartObj>
    </w:sdtPr>
    <w:sdtEndPr/>
    <w:sdtContent>
      <w:p w:rsidR="00DF027C" w:rsidRDefault="00DF027C">
        <w:pPr>
          <w:pStyle w:val="Zpat"/>
          <w:jc w:val="center"/>
          <w:rPr>
            <w:noProof/>
          </w:rPr>
        </w:pPr>
        <w:r>
          <w:rPr>
            <w:noProof/>
            <w:lang w:bidi="cs-CZ"/>
          </w:rPr>
          <w:fldChar w:fldCharType="begin"/>
        </w:r>
        <w:r>
          <w:rPr>
            <w:noProof/>
            <w:lang w:bidi="cs-CZ"/>
          </w:rPr>
          <w:instrText xml:space="preserve"> PAGE   \* MERGEFORMAT </w:instrText>
        </w:r>
        <w:r>
          <w:rPr>
            <w:noProof/>
            <w:lang w:bidi="cs-CZ"/>
          </w:rPr>
          <w:fldChar w:fldCharType="separate"/>
        </w:r>
        <w:r w:rsidR="00AB02A7">
          <w:rPr>
            <w:noProof/>
            <w:lang w:bidi="cs-CZ"/>
          </w:rPr>
          <w:t>2</w:t>
        </w:r>
        <w:r>
          <w:rPr>
            <w:noProof/>
            <w:lang w:bidi="cs-CZ"/>
          </w:rPr>
          <w:fldChar w:fldCharType="end"/>
        </w:r>
      </w:p>
    </w:sdtContent>
  </w:sdt>
  <w:p w:rsidR="00DF027C" w:rsidRDefault="00DF027C">
    <w:pPr>
      <w:pStyle w:val="Zpat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0073" w:rsidRDefault="00820073">
      <w:r>
        <w:separator/>
      </w:r>
    </w:p>
    <w:p w:rsidR="00820073" w:rsidRDefault="00820073"/>
  </w:footnote>
  <w:footnote w:type="continuationSeparator" w:id="0">
    <w:p w:rsidR="00820073" w:rsidRDefault="00820073">
      <w:r>
        <w:continuationSeparator/>
      </w:r>
    </w:p>
    <w:p w:rsidR="00820073" w:rsidRDefault="008200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35" w:type="dxa"/>
      <w:tblBorders>
        <w:top w:val="single" w:sz="36" w:space="0" w:color="082A75" w:themeColor="text2"/>
        <w:left w:val="single" w:sz="36" w:space="0" w:color="082A75" w:themeColor="text2"/>
        <w:bottom w:val="single" w:sz="36" w:space="0" w:color="082A75" w:themeColor="text2"/>
        <w:right w:val="single" w:sz="36" w:space="0" w:color="082A75" w:themeColor="text2"/>
        <w:insideH w:val="single" w:sz="36" w:space="0" w:color="082A75" w:themeColor="text2"/>
        <w:insideV w:val="single" w:sz="36" w:space="0" w:color="082A75" w:themeColor="text2"/>
      </w:tblBorders>
      <w:tblLook w:val="0000" w:firstRow="0" w:lastRow="0" w:firstColumn="0" w:lastColumn="0" w:noHBand="0" w:noVBand="0"/>
    </w:tblPr>
    <w:tblGrid>
      <w:gridCol w:w="10035"/>
    </w:tblGrid>
    <w:tr w:rsidR="00D077E9" w:rsidTr="00360494">
      <w:trPr>
        <w:trHeight w:val="978"/>
      </w:trPr>
      <w:tc>
        <w:tcPr>
          <w:tcW w:w="10035" w:type="dxa"/>
          <w:tcBorders>
            <w:top w:val="nil"/>
            <w:left w:val="nil"/>
            <w:bottom w:val="single" w:sz="36" w:space="0" w:color="34ABA2" w:themeColor="accent3"/>
            <w:right w:val="nil"/>
          </w:tcBorders>
        </w:tcPr>
        <w:p w:rsidR="00D077E9" w:rsidRDefault="00D077E9">
          <w:pPr>
            <w:pStyle w:val="Zhlav"/>
            <w:rPr>
              <w:noProof/>
            </w:rPr>
          </w:pPr>
        </w:p>
      </w:tc>
    </w:tr>
  </w:tbl>
  <w:p w:rsidR="00D077E9" w:rsidRDefault="00D077E9" w:rsidP="00D077E9">
    <w:pPr>
      <w:pStyle w:val="Zhlav"/>
      <w:rPr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73"/>
    <w:rsid w:val="0002482E"/>
    <w:rsid w:val="00050324"/>
    <w:rsid w:val="000A0150"/>
    <w:rsid w:val="000C272E"/>
    <w:rsid w:val="000E63C9"/>
    <w:rsid w:val="00105DBB"/>
    <w:rsid w:val="00130E9D"/>
    <w:rsid w:val="00150A6D"/>
    <w:rsid w:val="00185B35"/>
    <w:rsid w:val="001F2BC8"/>
    <w:rsid w:val="001F5F6B"/>
    <w:rsid w:val="00243EBC"/>
    <w:rsid w:val="00246A35"/>
    <w:rsid w:val="00284348"/>
    <w:rsid w:val="002C1381"/>
    <w:rsid w:val="002F51F5"/>
    <w:rsid w:val="00312137"/>
    <w:rsid w:val="00330359"/>
    <w:rsid w:val="0033762F"/>
    <w:rsid w:val="00360494"/>
    <w:rsid w:val="00366C7E"/>
    <w:rsid w:val="00384EA3"/>
    <w:rsid w:val="003A39A1"/>
    <w:rsid w:val="003C2191"/>
    <w:rsid w:val="003C7F95"/>
    <w:rsid w:val="003D3863"/>
    <w:rsid w:val="004110DE"/>
    <w:rsid w:val="0044085A"/>
    <w:rsid w:val="00452A57"/>
    <w:rsid w:val="00475B74"/>
    <w:rsid w:val="004B21A5"/>
    <w:rsid w:val="005037F0"/>
    <w:rsid w:val="00516A86"/>
    <w:rsid w:val="005275F6"/>
    <w:rsid w:val="00531201"/>
    <w:rsid w:val="00572102"/>
    <w:rsid w:val="005F1BB0"/>
    <w:rsid w:val="00656C4D"/>
    <w:rsid w:val="006E5716"/>
    <w:rsid w:val="007302B3"/>
    <w:rsid w:val="00730733"/>
    <w:rsid w:val="00730E3A"/>
    <w:rsid w:val="00736AAF"/>
    <w:rsid w:val="00765B2A"/>
    <w:rsid w:val="00783A34"/>
    <w:rsid w:val="007A0E67"/>
    <w:rsid w:val="007A5D12"/>
    <w:rsid w:val="007C6B52"/>
    <w:rsid w:val="007D16C5"/>
    <w:rsid w:val="00800558"/>
    <w:rsid w:val="00820073"/>
    <w:rsid w:val="00826CCD"/>
    <w:rsid w:val="00862FE4"/>
    <w:rsid w:val="0086389A"/>
    <w:rsid w:val="0087605E"/>
    <w:rsid w:val="008B1FEE"/>
    <w:rsid w:val="00903C32"/>
    <w:rsid w:val="00916B16"/>
    <w:rsid w:val="009173B9"/>
    <w:rsid w:val="0093335D"/>
    <w:rsid w:val="0093613E"/>
    <w:rsid w:val="0093721F"/>
    <w:rsid w:val="00943026"/>
    <w:rsid w:val="00966B81"/>
    <w:rsid w:val="009718C2"/>
    <w:rsid w:val="009C7720"/>
    <w:rsid w:val="009D44EB"/>
    <w:rsid w:val="00A17368"/>
    <w:rsid w:val="00A23AFA"/>
    <w:rsid w:val="00A31B3E"/>
    <w:rsid w:val="00A532F3"/>
    <w:rsid w:val="00A8489E"/>
    <w:rsid w:val="00A96E69"/>
    <w:rsid w:val="00AB02A7"/>
    <w:rsid w:val="00AB3435"/>
    <w:rsid w:val="00AB679E"/>
    <w:rsid w:val="00AC29F3"/>
    <w:rsid w:val="00B10A54"/>
    <w:rsid w:val="00B231E5"/>
    <w:rsid w:val="00C02B87"/>
    <w:rsid w:val="00C2073D"/>
    <w:rsid w:val="00C4086D"/>
    <w:rsid w:val="00C6736C"/>
    <w:rsid w:val="00C745DB"/>
    <w:rsid w:val="00CA1896"/>
    <w:rsid w:val="00CB0C53"/>
    <w:rsid w:val="00CB5B28"/>
    <w:rsid w:val="00CD40D6"/>
    <w:rsid w:val="00CF5371"/>
    <w:rsid w:val="00D0323A"/>
    <w:rsid w:val="00D0559F"/>
    <w:rsid w:val="00D077E9"/>
    <w:rsid w:val="00D300B4"/>
    <w:rsid w:val="00D42CB7"/>
    <w:rsid w:val="00D5413D"/>
    <w:rsid w:val="00D570A9"/>
    <w:rsid w:val="00D65173"/>
    <w:rsid w:val="00D70D02"/>
    <w:rsid w:val="00D770C7"/>
    <w:rsid w:val="00D86945"/>
    <w:rsid w:val="00D90290"/>
    <w:rsid w:val="00DD152F"/>
    <w:rsid w:val="00DE213F"/>
    <w:rsid w:val="00DF027C"/>
    <w:rsid w:val="00E00A32"/>
    <w:rsid w:val="00E12896"/>
    <w:rsid w:val="00E22ACD"/>
    <w:rsid w:val="00E620B0"/>
    <w:rsid w:val="00E678E1"/>
    <w:rsid w:val="00E81B40"/>
    <w:rsid w:val="00ED7EC3"/>
    <w:rsid w:val="00EF2EA3"/>
    <w:rsid w:val="00EF555B"/>
    <w:rsid w:val="00F027BB"/>
    <w:rsid w:val="00F11DCF"/>
    <w:rsid w:val="00F162EA"/>
    <w:rsid w:val="00F52D27"/>
    <w:rsid w:val="00F83527"/>
    <w:rsid w:val="00FB0CD2"/>
    <w:rsid w:val="00FD583F"/>
    <w:rsid w:val="00FD7488"/>
    <w:rsid w:val="00FF16B4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30CB124B-9F84-4A85-989B-227216CD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86945"/>
    <w:pPr>
      <w:spacing w:after="0"/>
    </w:pPr>
    <w:rPr>
      <w:rFonts w:eastAsiaTheme="minorEastAsia"/>
      <w:b/>
      <w:color w:val="082A75" w:themeColor="text2"/>
      <w:sz w:val="28"/>
      <w:szCs w:val="22"/>
    </w:rPr>
  </w:style>
  <w:style w:type="paragraph" w:styleId="Nadpis1">
    <w:name w:val="heading 1"/>
    <w:basedOn w:val="Normln"/>
    <w:link w:val="Nadpis1Ch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Nadpis2">
    <w:name w:val="heading 2"/>
    <w:basedOn w:val="Normln"/>
    <w:next w:val="Normln"/>
    <w:link w:val="Nadpis2Ch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 w:val="0"/>
      <w:sz w:val="3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NzevChar">
    <w:name w:val="Název Char"/>
    <w:basedOn w:val="Standardnpsmoodstavce"/>
    <w:link w:val="Nzev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Podnadpis">
    <w:name w:val="Subtitle"/>
    <w:basedOn w:val="Normln"/>
    <w:link w:val="PodnadpisChar"/>
    <w:uiPriority w:val="2"/>
    <w:qFormat/>
    <w:rsid w:val="00D86945"/>
    <w:pPr>
      <w:framePr w:hSpace="180" w:wrap="around" w:vAnchor="text" w:hAnchor="margin" w:y="1167"/>
    </w:pPr>
    <w:rPr>
      <w:b w:val="0"/>
      <w:caps/>
      <w:spacing w:val="20"/>
      <w:sz w:val="32"/>
    </w:rPr>
  </w:style>
  <w:style w:type="character" w:customStyle="1" w:styleId="PodnadpisChar">
    <w:name w:val="Podnadpis Char"/>
    <w:basedOn w:val="Standardnpsmoodstavce"/>
    <w:link w:val="Podnadpis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Nadpis1Char">
    <w:name w:val="Nadpis 1 Char"/>
    <w:basedOn w:val="Standardnpsmoodstavce"/>
    <w:link w:val="Nadpis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Zhlav">
    <w:name w:val="header"/>
    <w:basedOn w:val="Normln"/>
    <w:link w:val="ZhlavChar"/>
    <w:uiPriority w:val="8"/>
    <w:unhideWhenUsed/>
    <w:rsid w:val="005037F0"/>
  </w:style>
  <w:style w:type="character" w:customStyle="1" w:styleId="ZhlavChar">
    <w:name w:val="Záhlaví Char"/>
    <w:basedOn w:val="Standardnpsmoodstavce"/>
    <w:link w:val="Zhlav"/>
    <w:uiPriority w:val="8"/>
    <w:rsid w:val="0093335D"/>
  </w:style>
  <w:style w:type="paragraph" w:styleId="Zpat">
    <w:name w:val="footer"/>
    <w:basedOn w:val="Normln"/>
    <w:link w:val="ZpatChar"/>
    <w:uiPriority w:val="99"/>
    <w:unhideWhenUsed/>
    <w:rsid w:val="005037F0"/>
  </w:style>
  <w:style w:type="character" w:customStyle="1" w:styleId="ZpatChar">
    <w:name w:val="Zápatí Char"/>
    <w:basedOn w:val="Standardnpsmoodstavce"/>
    <w:link w:val="Zpat"/>
    <w:uiPriority w:val="99"/>
    <w:rsid w:val="005037F0"/>
    <w:rPr>
      <w:sz w:val="24"/>
      <w:szCs w:val="24"/>
    </w:rPr>
  </w:style>
  <w:style w:type="paragraph" w:customStyle="1" w:styleId="Jmno">
    <w:name w:val="Jméno"/>
    <w:basedOn w:val="Normln"/>
    <w:uiPriority w:val="3"/>
    <w:qFormat/>
    <w:rsid w:val="00B231E5"/>
    <w:pPr>
      <w:spacing w:line="240" w:lineRule="auto"/>
      <w:jc w:val="right"/>
    </w:pPr>
  </w:style>
  <w:style w:type="character" w:customStyle="1" w:styleId="Nadpis2Char">
    <w:name w:val="Nadpis 2 Char"/>
    <w:basedOn w:val="Standardnpsmoodstavce"/>
    <w:link w:val="Nadpis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Mkatabulky">
    <w:name w:val="Table Grid"/>
    <w:basedOn w:val="Normlntabulka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unhideWhenUsed/>
    <w:rsid w:val="00D86945"/>
    <w:rPr>
      <w:color w:val="808080"/>
    </w:rPr>
  </w:style>
  <w:style w:type="paragraph" w:customStyle="1" w:styleId="Obsah">
    <w:name w:val="Obsah"/>
    <w:basedOn w:val="Normln"/>
    <w:link w:val="Znakobsahu"/>
    <w:qFormat/>
    <w:rsid w:val="00DF027C"/>
    <w:rPr>
      <w:b w:val="0"/>
    </w:rPr>
  </w:style>
  <w:style w:type="paragraph" w:customStyle="1" w:styleId="Zvraznntext">
    <w:name w:val="Zvýrazněný text"/>
    <w:basedOn w:val="Normln"/>
    <w:link w:val="Znakzvraznnhotextu"/>
    <w:qFormat/>
    <w:rsid w:val="00DF027C"/>
  </w:style>
  <w:style w:type="character" w:customStyle="1" w:styleId="Znakobsahu">
    <w:name w:val="Znak obsahu"/>
    <w:basedOn w:val="Standardnpsmoodstavce"/>
    <w:link w:val="Obsah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Znakzvraznnhotextu">
    <w:name w:val="Znak zvýrazněného textu"/>
    <w:basedOn w:val="Standardnpsmoodstavce"/>
    <w:link w:val="Zvraznntext"/>
    <w:rsid w:val="00DF027C"/>
    <w:rPr>
      <w:rFonts w:eastAsiaTheme="minorEastAsia"/>
      <w:b/>
      <w:color w:val="082A75" w:themeColor="text2"/>
      <w:sz w:val="28"/>
      <w:szCs w:val="22"/>
    </w:rPr>
  </w:style>
  <w:style w:type="character" w:styleId="Hypertextovodkaz">
    <w:name w:val="Hyperlink"/>
    <w:basedOn w:val="Standardnpsmoodstavce"/>
    <w:uiPriority w:val="99"/>
    <w:unhideWhenUsed/>
    <w:rsid w:val="00105DBB"/>
    <w:rPr>
      <w:color w:val="3592C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05DBB"/>
    <w:rPr>
      <w:color w:val="605E5C"/>
      <w:shd w:val="clear" w:color="auto" w:fill="E1DFDD"/>
    </w:rPr>
  </w:style>
  <w:style w:type="paragraph" w:customStyle="1" w:styleId="Default">
    <w:name w:val="Default"/>
    <w:rsid w:val="00826C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</w:rPr>
  </w:style>
  <w:style w:type="character" w:customStyle="1" w:styleId="A4">
    <w:name w:val="A4"/>
    <w:uiPriority w:val="99"/>
    <w:rsid w:val="00826CCD"/>
    <w:rPr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mailto:asp@aspcr.cz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aspcr.cz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sp@aspcr.cz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microsoft.com/office/2007/relationships/hdphoto" Target="media/hdphoto2.wdp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aspcr.cz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rnma.VINOHRADSKA\AppData\Roaming\Microsoft\Templates\Sestava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CE2C8BEFB6494A986D3685FE983A5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1BB2F74-4062-4336-A38C-CB27268B5B99}"/>
      </w:docPartPr>
      <w:docPartBody>
        <w:p w:rsidR="00222D6B" w:rsidRDefault="00637749" w:rsidP="00637749">
          <w:pPr>
            <w:pStyle w:val="E6CE2C8BEFB6494A986D3685FE983A5F"/>
          </w:pPr>
          <w:r>
            <w:rPr>
              <w:noProof/>
              <w:lang w:bidi="cs-CZ"/>
            </w:rPr>
            <w:t>NÁZEV SPOLEČNOSTI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749"/>
    <w:rsid w:val="00222D6B"/>
    <w:rsid w:val="0063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nadpis">
    <w:name w:val="Subtitle"/>
    <w:basedOn w:val="Normln"/>
    <w:link w:val="PodnadpisChar"/>
    <w:uiPriority w:val="2"/>
    <w:qFormat/>
    <w:rsid w:val="00637749"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  <w:lang w:eastAsia="en-US"/>
    </w:rPr>
  </w:style>
  <w:style w:type="character" w:customStyle="1" w:styleId="PodnadpisChar">
    <w:name w:val="Podnadpis Char"/>
    <w:basedOn w:val="Standardnpsmoodstavce"/>
    <w:link w:val="Podnadpis"/>
    <w:uiPriority w:val="2"/>
    <w:rsid w:val="00637749"/>
    <w:rPr>
      <w:caps/>
      <w:color w:val="44546A" w:themeColor="text2"/>
      <w:spacing w:val="20"/>
      <w:sz w:val="32"/>
      <w:lang w:eastAsia="en-US"/>
    </w:rPr>
  </w:style>
  <w:style w:type="paragraph" w:customStyle="1" w:styleId="5C090C54A4EA42EE904B29F6C9B6A30F">
    <w:name w:val="5C090C54A4EA42EE904B29F6C9B6A30F"/>
  </w:style>
  <w:style w:type="paragraph" w:customStyle="1" w:styleId="E9AC92F9F0B646F6BA621BADC3C7C9D6">
    <w:name w:val="E9AC92F9F0B646F6BA621BADC3C7C9D6"/>
  </w:style>
  <w:style w:type="paragraph" w:customStyle="1" w:styleId="C9AC15CFC66D45DB9C4B21104045EF3D">
    <w:name w:val="C9AC15CFC66D45DB9C4B21104045EF3D"/>
  </w:style>
  <w:style w:type="paragraph" w:customStyle="1" w:styleId="109185A92B834C1098D7AF0CE1F94442">
    <w:name w:val="109185A92B834C1098D7AF0CE1F94442"/>
  </w:style>
  <w:style w:type="paragraph" w:customStyle="1" w:styleId="A8EE2FD3AC1A42B99BDB5E0DF3DAA441">
    <w:name w:val="A8EE2FD3AC1A42B99BDB5E0DF3DAA441"/>
  </w:style>
  <w:style w:type="paragraph" w:customStyle="1" w:styleId="408B2BF8151041DBB4DDFF975C22DFA6">
    <w:name w:val="408B2BF8151041DBB4DDFF975C22DFA6"/>
  </w:style>
  <w:style w:type="paragraph" w:customStyle="1" w:styleId="56B1DAE39B6C4D25A1FC08C5C9609143">
    <w:name w:val="56B1DAE39B6C4D25A1FC08C5C9609143"/>
  </w:style>
  <w:style w:type="paragraph" w:customStyle="1" w:styleId="82A26C9E45F44179BBDF0B92982F3EC1">
    <w:name w:val="82A26C9E45F44179BBDF0B92982F3EC1"/>
  </w:style>
  <w:style w:type="paragraph" w:customStyle="1" w:styleId="886CDC32F2244FFFA5AFF2B0634D06D5">
    <w:name w:val="886CDC32F2244FFFA5AFF2B0634D06D5"/>
    <w:rsid w:val="00637749"/>
  </w:style>
  <w:style w:type="paragraph" w:customStyle="1" w:styleId="6915697EE2FF4AEF8AE39A6A3F49DBED">
    <w:name w:val="6915697EE2FF4AEF8AE39A6A3F49DBED"/>
    <w:rsid w:val="00637749"/>
  </w:style>
  <w:style w:type="paragraph" w:customStyle="1" w:styleId="533FB76B1A234F288B6D905C01458F35">
    <w:name w:val="533FB76B1A234F288B6D905C01458F35"/>
    <w:rsid w:val="00637749"/>
  </w:style>
  <w:style w:type="paragraph" w:customStyle="1" w:styleId="FB33C2D44FE640F7ADD65FFC94817AE5">
    <w:name w:val="FB33C2D44FE640F7ADD65FFC94817AE5"/>
    <w:rsid w:val="00637749"/>
  </w:style>
  <w:style w:type="paragraph" w:customStyle="1" w:styleId="AAB5A2C18B9A48C8B7DC6131FC8A1F63">
    <w:name w:val="AAB5A2C18B9A48C8B7DC6131FC8A1F63"/>
    <w:rsid w:val="00637749"/>
  </w:style>
  <w:style w:type="paragraph" w:customStyle="1" w:styleId="A55DE816552C4C75B6D8B0BF2A5AF0DA">
    <w:name w:val="A55DE816552C4C75B6D8B0BF2A5AF0DA"/>
    <w:rsid w:val="00637749"/>
  </w:style>
  <w:style w:type="paragraph" w:customStyle="1" w:styleId="192A924C8C544A39A6CC08E26DDFCC99">
    <w:name w:val="192A924C8C544A39A6CC08E26DDFCC99"/>
    <w:rsid w:val="00637749"/>
  </w:style>
  <w:style w:type="paragraph" w:customStyle="1" w:styleId="EB4C2E8FEC7A4DC88797BE15192EE437">
    <w:name w:val="EB4C2E8FEC7A4DC88797BE15192EE437"/>
    <w:rsid w:val="00637749"/>
  </w:style>
  <w:style w:type="paragraph" w:customStyle="1" w:styleId="248A956E7A2B463992ABFA836391D2DA">
    <w:name w:val="248A956E7A2B463992ABFA836391D2DA"/>
    <w:rsid w:val="00637749"/>
  </w:style>
  <w:style w:type="paragraph" w:customStyle="1" w:styleId="C2A284DF1E144C0983C7F7B8C2DB2765">
    <w:name w:val="C2A284DF1E144C0983C7F7B8C2DB2765"/>
    <w:rsid w:val="00637749"/>
  </w:style>
  <w:style w:type="paragraph" w:customStyle="1" w:styleId="BAC0D14378A7478DB6ED5D27AA237AF1">
    <w:name w:val="BAC0D14378A7478DB6ED5D27AA237AF1"/>
    <w:rsid w:val="00637749"/>
  </w:style>
  <w:style w:type="paragraph" w:customStyle="1" w:styleId="1F5CE236826D44D3A9EAB012EC9135E4">
    <w:name w:val="1F5CE236826D44D3A9EAB012EC9135E4"/>
    <w:rsid w:val="00637749"/>
  </w:style>
  <w:style w:type="paragraph" w:customStyle="1" w:styleId="E6CE2C8BEFB6494A986D3685FE983A5F">
    <w:name w:val="E6CE2C8BEFB6494A986D3685FE983A5F"/>
    <w:rsid w:val="006377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B4186-E0E1-4681-8F16-234DC5983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Sestava 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Marcela Drboutová</dc:creator>
  <cp:keywords/>
  <cp:lastModifiedBy>Marcela Drboutová</cp:lastModifiedBy>
  <cp:revision>2</cp:revision>
  <cp:lastPrinted>2006-08-01T17:47:00Z</cp:lastPrinted>
  <dcterms:created xsi:type="dcterms:W3CDTF">2019-12-18T16:41:00Z</dcterms:created>
  <dcterms:modified xsi:type="dcterms:W3CDTF">2019-12-18T16:41:00Z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